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D59" w:rsidRDefault="00726D59" w:rsidP="00D235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:06.  Procedure for adoption of rules and regulations.</w:t>
      </w:r>
      <w:r>
        <w:rPr>
          <w:rFonts w:ascii="Times New Roman" w:hAnsi="Times New Roman"/>
          <w:sz w:val="24"/>
        </w:rPr>
        <w:t xml:space="preserve"> Repealed.</w:t>
      </w:r>
    </w:p>
    <w:p w:rsidR="00726D59" w:rsidRDefault="00726D59" w:rsidP="00D235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26D59" w:rsidRDefault="00726D59" w:rsidP="00D235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>.</w:t>
      </w:r>
    </w:p>
    <w:p w:rsidR="00726D59" w:rsidRDefault="00726D59" w:rsidP="00D235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26D59" w:rsidSect="00726D5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26D59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2350B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350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2004-10-07T17:10:00Z</dcterms:created>
  <dcterms:modified xsi:type="dcterms:W3CDTF">2004-10-07T17:10:00Z</dcterms:modified>
</cp:coreProperties>
</file>