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6800" w:rsidRDefault="000A6800" w:rsidP="005F2F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b/>
            <w:sz w:val="24"/>
          </w:rPr>
          <w:t>01:01</w:t>
        </w:r>
      </w:smartTag>
      <w:r>
        <w:rPr>
          <w:rFonts w:ascii="Times New Roman" w:hAnsi="Times New Roman"/>
          <w:b/>
          <w:sz w:val="24"/>
        </w:rPr>
        <w:t>:15.  Transcript of proceedings.</w:t>
      </w:r>
      <w:r>
        <w:rPr>
          <w:rFonts w:ascii="Times New Roman" w:hAnsi="Times New Roman"/>
          <w:sz w:val="24"/>
        </w:rPr>
        <w:t xml:space="preserve"> Repealed.</w:t>
      </w:r>
    </w:p>
    <w:p w:rsidR="000A6800" w:rsidRDefault="000A6800" w:rsidP="005F2F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A6800" w:rsidRDefault="000A6800" w:rsidP="005F2F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>.</w:t>
      </w:r>
    </w:p>
    <w:p w:rsidR="000A6800" w:rsidRDefault="000A6800" w:rsidP="005F2F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A6800" w:rsidSect="000A680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A6800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2FC9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2FC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2004-10-07T17:13:00Z</dcterms:created>
  <dcterms:modified xsi:type="dcterms:W3CDTF">2004-10-07T17:13:00Z</dcterms:modified>
</cp:coreProperties>
</file>