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CCB" w:rsidRDefault="00910CCB" w:rsidP="003B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64:01:01:18.  Disclosure of federal tax information and information received pursuant to agreement on coordination of tax administration.</w:t>
      </w:r>
      <w:r>
        <w:rPr>
          <w:rFonts w:ascii="Times New Roman" w:hAnsi="Times New Roman"/>
          <w:sz w:val="24"/>
        </w:rPr>
        <w:t xml:space="preserve"> Void.</w:t>
      </w:r>
    </w:p>
    <w:p w:rsidR="00910CCB" w:rsidRDefault="00910CCB" w:rsidP="003B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10CCB" w:rsidRDefault="00910CCB" w:rsidP="003B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1981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voided by SL 1995, ch 53, § 10,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910CCB" w:rsidRDefault="00910CCB" w:rsidP="003B6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10CCB" w:rsidSect="00910CC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B6B6B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0CCB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6B6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2004-10-07T17:14:00Z</dcterms:created>
  <dcterms:modified xsi:type="dcterms:W3CDTF">2004-10-07T17:14:00Z</dcterms:modified>
</cp:coreProperties>
</file>