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806" w:rsidRDefault="00D46806" w:rsidP="00D67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64:02:01:17.  Credit -- Appraisal experience.</w:t>
      </w:r>
      <w:r>
        <w:rPr>
          <w:rFonts w:ascii="Times New Roman" w:hAnsi="Times New Roman"/>
          <w:sz w:val="24"/>
        </w:rPr>
        <w:t xml:space="preserve"> Repealed.</w:t>
      </w:r>
    </w:p>
    <w:p w:rsidR="00D46806" w:rsidRDefault="00D46806" w:rsidP="00D67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6806" w:rsidRDefault="00D46806" w:rsidP="00D67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</w:t>
      </w:r>
      <w:smartTag w:uri="urn:schemas-microsoft-com:office:smarttags" w:element="date">
        <w:smartTagPr>
          <w:attr w:name="Year" w:val="1975"/>
          <w:attr w:name="Day" w:val="8"/>
          <w:attr w:name="Month" w:val="12"/>
        </w:smartTagPr>
        <w:r>
          <w:rPr>
            <w:rFonts w:ascii="Times New Roman" w:hAnsi="Times New Roman"/>
            <w:sz w:val="24"/>
          </w:rPr>
          <w:t>December 8, 1975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D46806" w:rsidRDefault="00D46806" w:rsidP="00D67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46806" w:rsidSect="00D4680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6806"/>
    <w:rsid w:val="00D509F9"/>
    <w:rsid w:val="00D67711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771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2004-10-07T21:50:00Z</dcterms:created>
  <dcterms:modified xsi:type="dcterms:W3CDTF">2004-10-07T21:50:00Z</dcterms:modified>
</cp:coreProperties>
</file>