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595" w:rsidRDefault="00736595" w:rsidP="00C60F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:18.  Credit -- Formal education.</w:t>
      </w:r>
      <w:r>
        <w:rPr>
          <w:rFonts w:ascii="Times New Roman" w:hAnsi="Times New Roman"/>
          <w:sz w:val="24"/>
        </w:rPr>
        <w:t xml:space="preserve"> Repealed. </w:t>
      </w:r>
    </w:p>
    <w:p w:rsidR="00736595" w:rsidRDefault="00736595" w:rsidP="00C60F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6595" w:rsidRDefault="00736595" w:rsidP="00C60F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9 SDR 28, effective September 5, 1982; 13 SDR 129, 13 SDR 134, effective July 1, 1987; 21 SDR 219, effective July 1, 1995; repealed, 24 SDR 180, effective July 1, 1998.</w:t>
      </w:r>
    </w:p>
    <w:p w:rsidR="00736595" w:rsidRDefault="00736595" w:rsidP="00C60F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6595" w:rsidSect="0073659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36595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0F90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0F9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2004-10-07T21:50:00Z</dcterms:created>
  <dcterms:modified xsi:type="dcterms:W3CDTF">2004-10-07T21:50:00Z</dcterms:modified>
</cp:coreProperties>
</file>