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242" w:rsidRDefault="00FD4242" w:rsidP="00EE0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64:02:01:25.  Transferred to § 64: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02:02:02</w:t>
        </w:r>
      </w:smartTag>
      <w:r>
        <w:rPr>
          <w:rFonts w:ascii="Times New Roman" w:hAnsi="Times New Roman"/>
          <w:b/>
          <w:sz w:val="24"/>
        </w:rPr>
        <w:t>.</w:t>
      </w:r>
    </w:p>
    <w:p w:rsidR="00FD4242" w:rsidRDefault="00FD4242" w:rsidP="00EE0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D4242" w:rsidSect="00FD424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EE09BF"/>
    <w:rsid w:val="00F04922"/>
    <w:rsid w:val="00F13199"/>
    <w:rsid w:val="00F27C01"/>
    <w:rsid w:val="00F46A0C"/>
    <w:rsid w:val="00FA23D2"/>
    <w:rsid w:val="00FB13E4"/>
    <w:rsid w:val="00FD0BDD"/>
    <w:rsid w:val="00FD4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9B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2004-10-07T21:52:00Z</dcterms:created>
  <dcterms:modified xsi:type="dcterms:W3CDTF">2004-10-07T21:52:00Z</dcterms:modified>
</cp:coreProperties>
</file>