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AED" w:rsidRDefault="001F4AED" w:rsidP="00377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:10.  Appraisals.</w:t>
      </w:r>
      <w:r>
        <w:rPr>
          <w:rFonts w:ascii="Times New Roman" w:hAnsi="Times New Roman"/>
          <w:sz w:val="24"/>
        </w:rPr>
        <w:t xml:space="preserve"> Repealed.</w:t>
      </w:r>
    </w:p>
    <w:p w:rsidR="001F4AED" w:rsidRDefault="001F4AED" w:rsidP="00377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F4AED" w:rsidRDefault="001F4AED" w:rsidP="00377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1F4AED" w:rsidRDefault="001F4AED" w:rsidP="00377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F4AED" w:rsidSect="001F4AE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F4AED"/>
    <w:rsid w:val="00213F8B"/>
    <w:rsid w:val="002331DF"/>
    <w:rsid w:val="002D6964"/>
    <w:rsid w:val="002F3206"/>
    <w:rsid w:val="0030764C"/>
    <w:rsid w:val="00311D28"/>
    <w:rsid w:val="003124E3"/>
    <w:rsid w:val="003361F8"/>
    <w:rsid w:val="003773FC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3F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2004-10-07T21:56:00Z</dcterms:created>
  <dcterms:modified xsi:type="dcterms:W3CDTF">2004-10-07T21:56:00Z</dcterms:modified>
</cp:coreProperties>
</file>