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CDA" w:rsidRDefault="00D44CDA" w:rsidP="00D24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:12.  Credit -- Speaking engagements.</w:t>
      </w:r>
      <w:r>
        <w:rPr>
          <w:rFonts w:ascii="Times New Roman" w:hAnsi="Times New Roman"/>
          <w:sz w:val="24"/>
        </w:rPr>
        <w:t xml:space="preserve"> Repealed.</w:t>
      </w:r>
    </w:p>
    <w:p w:rsidR="00D44CDA" w:rsidRDefault="00D44CDA" w:rsidP="00D24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4CDA" w:rsidRDefault="00D44CDA" w:rsidP="00D24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</w:t>
      </w:r>
      <w:smartTag w:uri="urn:schemas-microsoft-com:office:smarttags" w:element="date">
        <w:smartTagPr>
          <w:attr w:name="Year" w:val="1977"/>
          <w:attr w:name="Day" w:val="22"/>
          <w:attr w:name="Month" w:val="12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D44CDA" w:rsidRDefault="00D44CDA" w:rsidP="00D24C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4CDA" w:rsidSect="00D44CD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24C18"/>
    <w:rsid w:val="00D44CDA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4C1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2004-10-07T21:56:00Z</dcterms:created>
  <dcterms:modified xsi:type="dcterms:W3CDTF">2004-10-07T21:56:00Z</dcterms:modified>
</cp:coreProperties>
</file>