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8A1" w:rsidRDefault="00B448A1" w:rsidP="009C54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Repealed.</w:t>
      </w:r>
    </w:p>
    <w:p w:rsidR="00B448A1" w:rsidRDefault="00B448A1" w:rsidP="009C54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448A1" w:rsidRDefault="00B448A1" w:rsidP="009C54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B448A1" w:rsidRDefault="00B448A1" w:rsidP="009C54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448A1" w:rsidSect="00B448A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C5496"/>
    <w:rsid w:val="009F232C"/>
    <w:rsid w:val="00A37C8E"/>
    <w:rsid w:val="00A9551B"/>
    <w:rsid w:val="00AA658A"/>
    <w:rsid w:val="00AC1B53"/>
    <w:rsid w:val="00B256C9"/>
    <w:rsid w:val="00B448A1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549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2004-10-21T15:30:00Z</dcterms:created>
  <dcterms:modified xsi:type="dcterms:W3CDTF">2004-10-21T15:30:00Z</dcterms:modified>
</cp:coreProperties>
</file>