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7FB" w:rsidRDefault="00E567FB" w:rsidP="002D6A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64:03:01:02.  Assessors sh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all</w:t>
        </w:r>
      </w:smartTag>
      <w:r>
        <w:rPr>
          <w:rFonts w:ascii="Times New Roman" w:hAnsi="Times New Roman"/>
          <w:b/>
          <w:sz w:val="24"/>
        </w:rPr>
        <w:t xml:space="preserve"> consider three approaches to value.</w:t>
      </w:r>
      <w:r>
        <w:rPr>
          <w:rFonts w:ascii="Times New Roman" w:hAnsi="Times New Roman"/>
          <w:sz w:val="24"/>
        </w:rPr>
        <w:t xml:space="preserve"> Repealed.</w:t>
      </w:r>
    </w:p>
    <w:p w:rsidR="00E567FB" w:rsidRDefault="00E567FB" w:rsidP="002D6A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567FB" w:rsidRDefault="00E567FB" w:rsidP="002D6A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E567FB" w:rsidRDefault="00E567FB" w:rsidP="002D6A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E567FB" w:rsidSect="00E567F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D6AD6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567FB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AD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2004-10-21T15:30:00Z</dcterms:created>
  <dcterms:modified xsi:type="dcterms:W3CDTF">2004-10-21T15:30:00Z</dcterms:modified>
</cp:coreProperties>
</file>