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086D" w:rsidRDefault="009C086D" w:rsidP="002F58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64:03:01:03.  Assessors sh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all</w:t>
        </w:r>
      </w:smartTag>
      <w:r>
        <w:rPr>
          <w:rFonts w:ascii="Times New Roman" w:hAnsi="Times New Roman"/>
          <w:b/>
          <w:sz w:val="24"/>
        </w:rPr>
        <w:t xml:space="preserve"> compare and correlate value estimates.</w:t>
      </w:r>
      <w:r>
        <w:rPr>
          <w:rFonts w:ascii="Times New Roman" w:hAnsi="Times New Roman"/>
          <w:sz w:val="24"/>
        </w:rPr>
        <w:t xml:space="preserve"> Repealed.</w:t>
      </w:r>
    </w:p>
    <w:p w:rsidR="009C086D" w:rsidRDefault="009C086D" w:rsidP="002F58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C086D" w:rsidRDefault="009C086D" w:rsidP="002F58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9C086D" w:rsidRDefault="009C086D" w:rsidP="002F58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C086D" w:rsidSect="009C086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2F5863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C086D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586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32</Words>
  <Characters>188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2004-10-21T15:31:00Z</dcterms:created>
  <dcterms:modified xsi:type="dcterms:W3CDTF">2004-10-21T15:31:00Z</dcterms:modified>
</cp:coreProperties>
</file>