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B04" w:rsidRDefault="00C43B04" w:rsidP="00C818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64:03:01:05.  Appraiser must obtain reliable information.</w:t>
      </w:r>
      <w:r>
        <w:rPr>
          <w:rFonts w:ascii="Times New Roman" w:hAnsi="Times New Roman"/>
          <w:sz w:val="24"/>
        </w:rPr>
        <w:t xml:space="preserve"> Repealed.</w:t>
      </w:r>
    </w:p>
    <w:p w:rsidR="00C43B04" w:rsidRDefault="00C43B04" w:rsidP="00C818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3B04" w:rsidRDefault="00C43B04" w:rsidP="00C818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C43B04" w:rsidRDefault="00C43B04" w:rsidP="00C818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3B04" w:rsidSect="00C43B0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43B04"/>
    <w:rsid w:val="00C6577A"/>
    <w:rsid w:val="00C81811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8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2004-10-21T15:32:00Z</dcterms:created>
  <dcterms:modified xsi:type="dcterms:W3CDTF">2004-10-21T15:32:00Z</dcterms:modified>
</cp:coreProperties>
</file>