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050" w:rsidRDefault="00276050" w:rsidP="00791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64:03:01:06.  Appraiser must establish a uniform procedure.</w:t>
      </w:r>
      <w:r>
        <w:rPr>
          <w:rFonts w:ascii="Times New Roman" w:hAnsi="Times New Roman"/>
          <w:sz w:val="24"/>
        </w:rPr>
        <w:t xml:space="preserve"> Repealed.</w:t>
      </w:r>
    </w:p>
    <w:p w:rsidR="00276050" w:rsidRDefault="00276050" w:rsidP="00791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76050" w:rsidRDefault="00276050" w:rsidP="00791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276050" w:rsidRDefault="00276050" w:rsidP="00791A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76050" w:rsidSect="0027605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76050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791A03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1A0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2004-10-21T15:32:00Z</dcterms:created>
  <dcterms:modified xsi:type="dcterms:W3CDTF">2004-10-21T15:32:00Z</dcterms:modified>
</cp:coreProperties>
</file>