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873" w:rsidRDefault="00B44873" w:rsidP="004D7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64:03:01:07.  Adjustment variables to be considered in a market value appraisal.</w:t>
      </w:r>
      <w:r>
        <w:rPr>
          <w:rFonts w:ascii="Times New Roman" w:hAnsi="Times New Roman"/>
          <w:sz w:val="24"/>
        </w:rPr>
        <w:t xml:space="preserve"> Repealed.</w:t>
      </w:r>
    </w:p>
    <w:p w:rsidR="00B44873" w:rsidRDefault="00B44873" w:rsidP="004D7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44873" w:rsidRDefault="00B44873" w:rsidP="004D7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B44873" w:rsidRDefault="00B44873" w:rsidP="004D7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44873" w:rsidSect="00B4487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D7291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44873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29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2004-10-21T15:32:00Z</dcterms:created>
  <dcterms:modified xsi:type="dcterms:W3CDTF">2004-10-21T15:32:00Z</dcterms:modified>
</cp:coreProperties>
</file>