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8DE" w:rsidRDefault="00BC48DE" w:rsidP="00D46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:08.  Procedure for urban land appraisal.</w:t>
      </w:r>
      <w:r>
        <w:rPr>
          <w:rFonts w:ascii="Times New Roman" w:hAnsi="Times New Roman"/>
          <w:sz w:val="24"/>
        </w:rPr>
        <w:t xml:space="preserve"> Repealed.</w:t>
      </w:r>
    </w:p>
    <w:p w:rsidR="00BC48DE" w:rsidRDefault="00BC48DE" w:rsidP="00D46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48DE" w:rsidRDefault="00BC48DE" w:rsidP="00D46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BC48DE" w:rsidRDefault="00BC48DE" w:rsidP="00D462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48DE" w:rsidSect="00BC48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C48DE"/>
    <w:rsid w:val="00BD2CC9"/>
    <w:rsid w:val="00BE37E3"/>
    <w:rsid w:val="00C30AFD"/>
    <w:rsid w:val="00C33982"/>
    <w:rsid w:val="00C6577A"/>
    <w:rsid w:val="00C863A1"/>
    <w:rsid w:val="00CB7B64"/>
    <w:rsid w:val="00CE3E6F"/>
    <w:rsid w:val="00D462D4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2D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2004-10-21T15:32:00Z</dcterms:created>
  <dcterms:modified xsi:type="dcterms:W3CDTF">2004-10-21T15:33:00Z</dcterms:modified>
</cp:coreProperties>
</file>