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CF2" w:rsidRDefault="00B91CF2" w:rsidP="00647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64:03:01:09.  Urban tax maps.</w:t>
      </w:r>
      <w:r>
        <w:rPr>
          <w:rFonts w:ascii="Times New Roman" w:hAnsi="Times New Roman"/>
          <w:sz w:val="24"/>
        </w:rPr>
        <w:t xml:space="preserve"> Repealed.</w:t>
      </w:r>
    </w:p>
    <w:p w:rsidR="00B91CF2" w:rsidRDefault="00B91CF2" w:rsidP="00647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1CF2" w:rsidRDefault="00B91CF2" w:rsidP="00647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B91CF2" w:rsidRDefault="00B91CF2" w:rsidP="006476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1CF2" w:rsidSect="00B91CF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476EB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91CF2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6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2004-10-21T15:33:00Z</dcterms:created>
  <dcterms:modified xsi:type="dcterms:W3CDTF">2004-10-21T15:33:00Z</dcterms:modified>
</cp:coreProperties>
</file>