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6D38" w:rsidRDefault="00A36D38" w:rsidP="00695A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64:03:01:10.</w:t>
      </w:r>
      <w:r>
        <w:rPr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Unit land value maps.</w:t>
      </w:r>
      <w:r>
        <w:rPr>
          <w:rFonts w:ascii="Times New Roman" w:hAnsi="Times New Roman"/>
          <w:sz w:val="24"/>
        </w:rPr>
        <w:t xml:space="preserve"> Repealed.</w:t>
      </w:r>
    </w:p>
    <w:p w:rsidR="00A36D38" w:rsidRDefault="00A36D38" w:rsidP="00695A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36D38" w:rsidRDefault="00A36D38" w:rsidP="00695A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A36D38" w:rsidRDefault="00A36D38" w:rsidP="00695A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36D38" w:rsidSect="00A36D3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695A03"/>
    <w:rsid w:val="008B4366"/>
    <w:rsid w:val="008C1733"/>
    <w:rsid w:val="00912D30"/>
    <w:rsid w:val="00930C91"/>
    <w:rsid w:val="009F232C"/>
    <w:rsid w:val="00A36D38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5A0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2004-10-21T15:33:00Z</dcterms:created>
  <dcterms:modified xsi:type="dcterms:W3CDTF">2004-10-21T15:33:00Z</dcterms:modified>
</cp:coreProperties>
</file>