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0335" w:rsidRDefault="00E80335" w:rsidP="008454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64:03:01:12.  Estimating commercial land values.</w:t>
      </w:r>
      <w:r>
        <w:rPr>
          <w:rFonts w:ascii="Times New Roman" w:hAnsi="Times New Roman"/>
          <w:sz w:val="24"/>
        </w:rPr>
        <w:t xml:space="preserve"> Repealed.</w:t>
      </w:r>
    </w:p>
    <w:p w:rsidR="00E80335" w:rsidRDefault="00E80335" w:rsidP="008454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80335" w:rsidRDefault="00E80335" w:rsidP="008454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E80335" w:rsidRDefault="00E80335" w:rsidP="008454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80335" w:rsidSect="00E8033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45447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0335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544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29</Words>
  <Characters>171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2004-10-21T15:33:00Z</dcterms:created>
  <dcterms:modified xsi:type="dcterms:W3CDTF">2004-10-21T15:33:00Z</dcterms:modified>
</cp:coreProperties>
</file>