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635" w:rsidRDefault="00D85635" w:rsidP="00404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64:03:01:13.  Land residual technique.</w:t>
      </w:r>
      <w:r>
        <w:rPr>
          <w:rFonts w:ascii="Times New Roman" w:hAnsi="Times New Roman"/>
          <w:sz w:val="24"/>
        </w:rPr>
        <w:t xml:space="preserve"> Repealed.</w:t>
      </w:r>
    </w:p>
    <w:p w:rsidR="00D85635" w:rsidRDefault="00D85635" w:rsidP="00404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5635" w:rsidRDefault="00D85635" w:rsidP="00404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D85635" w:rsidRDefault="00D85635" w:rsidP="00404DC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5635" w:rsidSect="00D8563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04DCA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5635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DC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2004-10-21T15:34:00Z</dcterms:created>
  <dcterms:modified xsi:type="dcterms:W3CDTF">2004-10-21T15:34:00Z</dcterms:modified>
</cp:coreProperties>
</file>