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FD8" w:rsidRDefault="00870FD8" w:rsidP="00E14C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64:03:01:16.  To obtain full value of each lot or parcel.</w:t>
      </w:r>
      <w:r>
        <w:rPr>
          <w:rFonts w:ascii="Times New Roman" w:hAnsi="Times New Roman"/>
          <w:sz w:val="24"/>
        </w:rPr>
        <w:t xml:space="preserve"> Repealed.</w:t>
      </w:r>
    </w:p>
    <w:p w:rsidR="00870FD8" w:rsidRDefault="00870FD8" w:rsidP="00E14C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0FD8" w:rsidRDefault="00870FD8" w:rsidP="00E14C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870FD8" w:rsidRDefault="00870FD8" w:rsidP="00E14C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70FD8" w:rsidSect="00870FD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70FD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14C70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C7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2004-10-21T15:34:00Z</dcterms:created>
  <dcterms:modified xsi:type="dcterms:W3CDTF">2004-10-21T15:34:00Z</dcterms:modified>
</cp:coreProperties>
</file>