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9C4" w:rsidRDefault="00D719C4" w:rsidP="001B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64:03:01:18.  Effective front foot method.</w:t>
      </w:r>
      <w:r>
        <w:rPr>
          <w:rFonts w:ascii="Times New Roman" w:hAnsi="Times New Roman"/>
          <w:sz w:val="24"/>
        </w:rPr>
        <w:t xml:space="preserve"> Repealed.</w:t>
      </w:r>
    </w:p>
    <w:p w:rsidR="00D719C4" w:rsidRDefault="00D719C4" w:rsidP="001B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19C4" w:rsidRDefault="00D719C4" w:rsidP="001B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D719C4" w:rsidRDefault="00D719C4" w:rsidP="001B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19C4" w:rsidSect="00D719C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1B4C64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719C4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4C6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2004-10-21T15:35:00Z</dcterms:created>
  <dcterms:modified xsi:type="dcterms:W3CDTF">2004-10-21T15:35:00Z</dcterms:modified>
</cp:coreProperties>
</file>