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DE7" w:rsidRDefault="00630DE7" w:rsidP="00DA68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64:03:01:23.  Establishing rurban land base values.</w:t>
      </w:r>
      <w:r>
        <w:rPr>
          <w:rFonts w:ascii="Times New Roman" w:hAnsi="Times New Roman"/>
          <w:sz w:val="24"/>
        </w:rPr>
        <w:t xml:space="preserve"> Repealed.</w:t>
      </w:r>
    </w:p>
    <w:p w:rsidR="00630DE7" w:rsidRDefault="00630DE7" w:rsidP="00DA68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0DE7" w:rsidRDefault="00630DE7" w:rsidP="00DA68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630DE7" w:rsidRDefault="00630DE7" w:rsidP="00DA68E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30DE7" w:rsidSect="00630DE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0DE7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8E7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8E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</Words>
  <Characters>173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2004-10-21T15:36:00Z</dcterms:created>
  <dcterms:modified xsi:type="dcterms:W3CDTF">2004-10-21T15:36:00Z</dcterms:modified>
</cp:coreProperties>
</file>