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B98" w:rsidRDefault="00C15B98" w:rsidP="00916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:24.  Age-life depreciation.</w:t>
      </w:r>
      <w:r>
        <w:rPr>
          <w:rFonts w:ascii="Times New Roman" w:hAnsi="Times New Roman"/>
          <w:sz w:val="24"/>
        </w:rPr>
        <w:t xml:space="preserve"> Repealed.</w:t>
      </w:r>
    </w:p>
    <w:p w:rsidR="00C15B98" w:rsidRDefault="00C15B98" w:rsidP="00916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5B98" w:rsidRDefault="00C15B98" w:rsidP="00916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C15B98" w:rsidRDefault="00C15B98" w:rsidP="009169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15B98" w:rsidSect="00C15B9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16968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15B98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696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28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2004-10-21T15:36:00Z</dcterms:created>
  <dcterms:modified xsi:type="dcterms:W3CDTF">2004-10-21T15:37:00Z</dcterms:modified>
</cp:coreProperties>
</file>