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E74" w:rsidRDefault="00662E74" w:rsidP="00D35E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64:03:01:26.  Buildings with deferred maintenance.</w:t>
      </w:r>
      <w:r>
        <w:rPr>
          <w:rFonts w:ascii="Times New Roman" w:hAnsi="Times New Roman"/>
          <w:sz w:val="24"/>
        </w:rPr>
        <w:t xml:space="preserve"> Repealed.</w:t>
      </w:r>
    </w:p>
    <w:p w:rsidR="00662E74" w:rsidRDefault="00662E74" w:rsidP="00D35E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62E74" w:rsidRDefault="00662E74" w:rsidP="00D35E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662E74" w:rsidRDefault="00662E74" w:rsidP="00D35E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62E74" w:rsidSect="00662E7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2E74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35E72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5E7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30</Words>
  <Characters>172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2004-10-21T15:37:00Z</dcterms:created>
  <dcterms:modified xsi:type="dcterms:W3CDTF">2004-10-21T15:37:00Z</dcterms:modified>
</cp:coreProperties>
</file>