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971" w:rsidRDefault="00590971" w:rsidP="00CF2D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:27.  Enhancement due to major alteration or modernization.</w:t>
      </w:r>
      <w:r>
        <w:rPr>
          <w:rFonts w:ascii="Times New Roman" w:hAnsi="Times New Roman"/>
          <w:sz w:val="24"/>
        </w:rPr>
        <w:t xml:space="preserve"> Repealed.</w:t>
      </w:r>
    </w:p>
    <w:p w:rsidR="00590971" w:rsidRDefault="00590971" w:rsidP="00CF2D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90971" w:rsidRDefault="00590971" w:rsidP="00CF2D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590971" w:rsidRDefault="00590971" w:rsidP="00CF2D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90971" w:rsidSect="0059097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90971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CF2DA3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2DA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</Words>
  <Characters>187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2004-10-21T15:37:00Z</dcterms:created>
  <dcterms:modified xsi:type="dcterms:W3CDTF">2004-10-21T15:37:00Z</dcterms:modified>
</cp:coreProperties>
</file>