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F0E" w:rsidRDefault="00B80F0E" w:rsidP="009F5E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03:02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Repealed.</w:t>
      </w:r>
    </w:p>
    <w:p w:rsidR="00B80F0E" w:rsidRDefault="00B80F0E" w:rsidP="009F5E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0F0E" w:rsidRDefault="00B80F0E" w:rsidP="009F5E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B80F0E" w:rsidRDefault="00B80F0E" w:rsidP="009F5E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0F0E" w:rsidSect="00B80F0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9F5EFD"/>
    <w:rsid w:val="00A37C8E"/>
    <w:rsid w:val="00A9551B"/>
    <w:rsid w:val="00AA658A"/>
    <w:rsid w:val="00AC1B53"/>
    <w:rsid w:val="00B256C9"/>
    <w:rsid w:val="00B726C9"/>
    <w:rsid w:val="00B80F0E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EF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2004-10-21T15:39:00Z</dcterms:created>
  <dcterms:modified xsi:type="dcterms:W3CDTF">2004-10-21T15:39:00Z</dcterms:modified>
</cp:coreProperties>
</file>