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BEC" w:rsidRDefault="004A4BEC" w:rsidP="00DA1C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64:03:02:02.  All evidences of value sh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be considered.</w:t>
      </w:r>
      <w:r>
        <w:rPr>
          <w:rFonts w:ascii="Times New Roman" w:hAnsi="Times New Roman"/>
          <w:sz w:val="24"/>
        </w:rPr>
        <w:t xml:space="preserve"> Repealed.</w:t>
      </w:r>
    </w:p>
    <w:p w:rsidR="004A4BEC" w:rsidRDefault="004A4BEC" w:rsidP="00DA1C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4BEC" w:rsidRDefault="004A4BEC" w:rsidP="00DA1C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4A4BEC" w:rsidRDefault="004A4BEC" w:rsidP="00DA1C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4BEC" w:rsidSect="004A4B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A4BEC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1CEE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CE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2004-10-21T15:39:00Z</dcterms:created>
  <dcterms:modified xsi:type="dcterms:W3CDTF">2004-10-21T15:39:00Z</dcterms:modified>
</cp:coreProperties>
</file>