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D1D" w:rsidRDefault="00D91D1D" w:rsidP="000056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/>
            <w:b/>
            <w:sz w:val="24"/>
          </w:rPr>
          <w:t>03:03</w:t>
        </w:r>
      </w:smartTag>
      <w:r>
        <w:rPr>
          <w:rFonts w:ascii="Times New Roman" w:hAnsi="Times New Roman"/>
          <w:b/>
          <w:sz w:val="24"/>
        </w:rPr>
        <w:t>:02.  Field inspection -- Property card.</w:t>
      </w:r>
      <w:r>
        <w:rPr>
          <w:rFonts w:ascii="Times New Roman" w:hAnsi="Times New Roman"/>
          <w:sz w:val="24"/>
        </w:rPr>
        <w:t xml:space="preserve"> Repealed.</w:t>
      </w:r>
    </w:p>
    <w:p w:rsidR="00D91D1D" w:rsidRDefault="00D91D1D" w:rsidP="000056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91D1D" w:rsidRDefault="00D91D1D" w:rsidP="000056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7 SDR 30, effective </w:t>
      </w:r>
      <w:smartTag w:uri="urn:schemas-microsoft-com:office:smarttags" w:element="date">
        <w:smartTagPr>
          <w:attr w:name="Year" w:val="1980"/>
          <w:attr w:name="Day" w:val="5"/>
          <w:attr w:name="Month" w:val="10"/>
        </w:smartTagPr>
        <w:r>
          <w:rPr>
            <w:rFonts w:ascii="Times New Roman" w:hAnsi="Times New Roman"/>
            <w:sz w:val="24"/>
          </w:rPr>
          <w:t>October 5, 1980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D91D1D" w:rsidRDefault="00D91D1D" w:rsidP="000056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91D1D" w:rsidSect="00D91D1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0567B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91D1D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67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35</Words>
  <Characters>202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2004-10-21T15:46:00Z</dcterms:created>
  <dcterms:modified xsi:type="dcterms:W3CDTF">2004-10-21T15:46:00Z</dcterms:modified>
</cp:coreProperties>
</file>