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9E5" w:rsidRDefault="00CF79E5" w:rsidP="00EF32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64:03:03:06.  Party w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deduction.</w:t>
      </w:r>
      <w:r>
        <w:rPr>
          <w:rFonts w:ascii="Times New Roman" w:hAnsi="Times New Roman"/>
          <w:sz w:val="24"/>
        </w:rPr>
        <w:t xml:space="preserve"> Repealed.</w:t>
      </w:r>
    </w:p>
    <w:p w:rsidR="00CF79E5" w:rsidRDefault="00CF79E5" w:rsidP="00EF32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F79E5" w:rsidRDefault="00CF79E5" w:rsidP="00EF32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7 SDR 30, effective </w:t>
      </w:r>
      <w:smartTag w:uri="urn:schemas-microsoft-com:office:smarttags" w:element="date">
        <w:smartTagPr>
          <w:attr w:name="Year" w:val="1980"/>
          <w:attr w:name="Day" w:val="5"/>
          <w:attr w:name="Month" w:val="10"/>
        </w:smartTagPr>
        <w:r>
          <w:rPr>
            <w:rFonts w:ascii="Times New Roman" w:hAnsi="Times New Roman"/>
            <w:sz w:val="24"/>
          </w:rPr>
          <w:t>October 5, 1980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CF79E5" w:rsidRDefault="00CF79E5" w:rsidP="00EF32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F79E5" w:rsidSect="00CF79E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CF79E5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F3258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325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33</Words>
  <Characters>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2004-10-21T15:46:00Z</dcterms:created>
  <dcterms:modified xsi:type="dcterms:W3CDTF">2004-10-21T15:47:00Z</dcterms:modified>
</cp:coreProperties>
</file>