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BFB" w:rsidRDefault="00334BFB" w:rsidP="006159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64:03:04</w:t>
      </w:r>
    </w:p>
    <w:p w:rsidR="00334BFB" w:rsidRDefault="00334BFB" w:rsidP="006159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34BFB" w:rsidRDefault="00334BFB" w:rsidP="006159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RURAL APPRAISAL MANUAL</w:t>
      </w:r>
    </w:p>
    <w:p w:rsidR="00334BFB" w:rsidRDefault="00334BFB" w:rsidP="006159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(Repealed, 24 SDR 180, effective July 1, 1998)</w:t>
      </w:r>
    </w:p>
    <w:p w:rsidR="00334BFB" w:rsidRDefault="00334BFB" w:rsidP="006159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34BFB" w:rsidRDefault="00334BFB" w:rsidP="006159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34BFB" w:rsidSect="00334BF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4BFB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159B4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59B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64:03:04</dc:title>
  <dc:subject/>
  <dc:creator>lrpr13879</dc:creator>
  <cp:keywords/>
  <dc:description/>
  <cp:lastModifiedBy>lrpr13879</cp:lastModifiedBy>
  <cp:revision>1</cp:revision>
  <dcterms:created xsi:type="dcterms:W3CDTF">2004-10-21T15:48:00Z</dcterms:created>
  <dcterms:modified xsi:type="dcterms:W3CDTF">2004-10-21T15:48:00Z</dcterms:modified>
</cp:coreProperties>
</file>