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506" w:rsidRDefault="00E81506" w:rsidP="009F5E6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64:04:01:06.  Sales ratio study -- Verification.</w:t>
      </w:r>
      <w:r>
        <w:rPr>
          <w:sz w:val="24"/>
        </w:rPr>
        <w:t xml:space="preserve"> Repealed.</w:t>
      </w:r>
    </w:p>
    <w:p w:rsidR="00E81506" w:rsidRDefault="00E81506" w:rsidP="009F5E6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81506" w:rsidRDefault="00E81506" w:rsidP="009F5E6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4 SDR 5, effective August 7, 1977; 13 SDR 129, 13 SDR 134, effective July 1, 1987; 17 SDR 4, effective July 18, 1990; 19 SDR 42, effective September 29, 1992; 21 SDR 219, effective July 1, 1995; repealed, 24 SDR 180, effective July 1, 1998.</w:t>
      </w:r>
    </w:p>
    <w:p w:rsidR="00E81506" w:rsidRDefault="00E81506" w:rsidP="009F5E6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81506" w:rsidSect="00E8150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9F5E6E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1506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E6E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2004-10-21T20:08:00Z</dcterms:created>
  <dcterms:modified xsi:type="dcterms:W3CDTF">2004-10-21T20:08:00Z</dcterms:modified>
</cp:coreProperties>
</file>