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C42" w:rsidRDefault="006B7C42" w:rsidP="00847A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b/>
            <w:sz w:val="24"/>
          </w:rPr>
          <w:t>04:01</w:t>
        </w:r>
      </w:smartTag>
      <w:r>
        <w:rPr>
          <w:b/>
          <w:sz w:val="24"/>
        </w:rPr>
        <w:t>:13.05.  Owner-occupied single-family dwelling abstract class.</w:t>
      </w:r>
      <w:r>
        <w:rPr>
          <w:sz w:val="24"/>
        </w:rPr>
        <w:t xml:space="preserve"> The abstract class, as specified in § 64: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sz w:val="24"/>
          </w:rPr>
          <w:t>04:01:13</w:t>
        </w:r>
      </w:smartTag>
      <w:r>
        <w:rPr>
          <w:sz w:val="24"/>
        </w:rPr>
        <w:t>, of owner-occupied single-family dwelling property sh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be designated with -S.</w:t>
      </w:r>
    </w:p>
    <w:p w:rsidR="006B7C42" w:rsidRDefault="006B7C42" w:rsidP="00847A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6B7C42" w:rsidRDefault="006B7C42" w:rsidP="00847A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22 SDR 5, effective </w:t>
      </w:r>
      <w:smartTag w:uri="urn:schemas-microsoft-com:office:smarttags" w:element="date">
        <w:smartTagPr>
          <w:attr w:name="Year" w:val="1995"/>
          <w:attr w:name="Day" w:val="23"/>
          <w:attr w:name="Month" w:val="7"/>
        </w:smartTagPr>
        <w:r>
          <w:rPr>
            <w:sz w:val="24"/>
          </w:rPr>
          <w:t>July 23, 1995</w:t>
        </w:r>
      </w:smartTag>
      <w:r>
        <w:rPr>
          <w:sz w:val="24"/>
        </w:rPr>
        <w:t>.</w:t>
      </w:r>
    </w:p>
    <w:p w:rsidR="006B7C42" w:rsidRDefault="006B7C42" w:rsidP="00847A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>
        <w:rPr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0"/>
          <w:attr w:name="Month" w:val="10"/>
        </w:smartTagPr>
        <w:r>
          <w:rPr>
            <w:sz w:val="24"/>
          </w:rPr>
          <w:t>10-10-6</w:t>
        </w:r>
      </w:smartTag>
      <w:r>
        <w:rPr>
          <w:sz w:val="24"/>
        </w:rPr>
        <w:t>.</w:t>
      </w:r>
    </w:p>
    <w:p w:rsidR="006B7C42" w:rsidRDefault="006B7C42" w:rsidP="00847A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</w:t>
      </w:r>
      <w:smartTag w:uri="urn:schemas-microsoft-com:office:smarttags" w:element="date">
        <w:smartTagPr>
          <w:attr w:name="Year" w:val="1939"/>
          <w:attr w:name="Day" w:val="13"/>
          <w:attr w:name="Month" w:val="10"/>
        </w:smartTagPr>
        <w:r>
          <w:rPr>
            <w:sz w:val="24"/>
          </w:rPr>
          <w:t>10-13-39</w:t>
        </w:r>
      </w:smartTag>
      <w:r>
        <w:rPr>
          <w:sz w:val="24"/>
        </w:rPr>
        <w:t>.</w:t>
      </w:r>
    </w:p>
    <w:p w:rsidR="006B7C42" w:rsidRDefault="006B7C42" w:rsidP="00847A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6B7C42" w:rsidSect="006B7C4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6B7C42"/>
    <w:rsid w:val="00847A7C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7A7C"/>
    <w:pPr>
      <w:widowControl w:val="0"/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47</Words>
  <Characters>268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2004-10-21T20:12:00Z</dcterms:created>
  <dcterms:modified xsi:type="dcterms:W3CDTF">2004-10-21T20:12:00Z</dcterms:modified>
</cp:coreProperties>
</file>