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838" w:rsidRDefault="00E14838" w:rsidP="003A21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:03.  Bad debt deduction.</w:t>
      </w:r>
      <w:r>
        <w:rPr>
          <w:rFonts w:ascii="Times New Roman" w:hAnsi="Times New Roman"/>
          <w:sz w:val="24"/>
        </w:rPr>
        <w:t xml:space="preserve"> Repealed.</w:t>
      </w:r>
    </w:p>
    <w:p w:rsidR="00E14838" w:rsidRDefault="00E14838" w:rsidP="003A21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4838" w:rsidRDefault="00E14838" w:rsidP="003A21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40, effective December 8, 1975; 5 SDR 60, effective January 25, 1979; 13 SDR 129, 13 SDR 134, effective July 1, 1987; 16 SDR 76, effective November 1, 1989; 21 SDR 219, effective July 1, 1995; repealed, 28 SDR 178, effective July 1, 2002.</w:t>
      </w:r>
    </w:p>
    <w:p w:rsidR="00E14838" w:rsidRDefault="00E14838" w:rsidP="003A21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14838" w:rsidSect="00E1483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A218D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14838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218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2004-10-25T17:08:00Z</dcterms:created>
  <dcterms:modified xsi:type="dcterms:W3CDTF">2004-10-25T17:09:00Z</dcterms:modified>
</cp:coreProperties>
</file>