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39F0" w:rsidRDefault="005E39F0" w:rsidP="004F7D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64:06:01:08.04.  Services performed on property held for sale.</w:t>
      </w:r>
      <w:r>
        <w:t xml:space="preserve"> The repair of tangible personal property held for sale or the inst</w:t>
      </w:r>
      <w:smartTag w:uri="urn:schemas-microsoft-com:office:smarttags" w:element="PersonName">
        <w:r>
          <w:t>all</w:t>
        </w:r>
      </w:smartTag>
      <w:r>
        <w:t>ment of replacement parts in tangible personal property that is held for sale are considered to be services for resale. Receipts from the sale of services for resale are not subject to sales tax if the purchaser furnishes an exemption certificate.</w:t>
      </w:r>
    </w:p>
    <w:p w:rsidR="005E39F0" w:rsidRDefault="005E39F0" w:rsidP="004F7D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E39F0" w:rsidRDefault="005E39F0" w:rsidP="004F7D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18 SDR 3, effective July 14, 1991; 21 SDR 219, effective July 1, 1995; 28 SDR 178, effective July 1, 2002; 33 SDR 226, effective June 27, 2007.</w:t>
      </w:r>
    </w:p>
    <w:p w:rsidR="005E39F0" w:rsidRDefault="005E39F0" w:rsidP="004F7D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10-45-47.1(3), 10-46-35.1(3).</w:t>
      </w:r>
    </w:p>
    <w:p w:rsidR="005E39F0" w:rsidRDefault="005E39F0" w:rsidP="004F7D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10-45-1(10), 10-45-4, 10-45-4.1, 10-45-20, 10-46-2.1</w:t>
      </w:r>
    </w:p>
    <w:p w:rsidR="005E39F0" w:rsidRDefault="005E39F0" w:rsidP="004F7D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E39F0" w:rsidRDefault="005E39F0" w:rsidP="004F7D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Examples:</w:t>
      </w:r>
    </w:p>
    <w:p w:rsidR="005E39F0" w:rsidRDefault="005E39F0" w:rsidP="004F7D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Al's Used Cars, Inc., hires Ace Mechanic to inst</w:t>
      </w:r>
      <w:smartTag w:uri="urn:schemas-microsoft-com:office:smarttags" w:element="PersonName">
        <w:r>
          <w:t>all</w:t>
        </w:r>
      </w:smartTag>
      <w:r>
        <w:t xml:space="preserve"> a rebuilt carburetor in one of its cars which is to be sold. Ace's fees are not subject to tax if Al gives Ace an exemption certificate.</w:t>
      </w:r>
    </w:p>
    <w:p w:rsidR="005E39F0" w:rsidRDefault="005E39F0" w:rsidP="004F7D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5E39F0" w:rsidRDefault="005E39F0" w:rsidP="004F7D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Al also has Ace repair a lawnmower which Al uses to mow his car lot. Ace's fees are subject to tax even though Al may eventu</w:t>
      </w:r>
      <w:smartTag w:uri="urn:schemas-microsoft-com:office:smarttags" w:element="PersonName">
        <w:r>
          <w:t>all</w:t>
        </w:r>
      </w:smartTag>
      <w:r>
        <w:t>y sell the lawnmower to a third party.</w:t>
      </w:r>
    </w:p>
    <w:p w:rsidR="005E39F0" w:rsidRDefault="005E39F0" w:rsidP="004F7D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5E39F0" w:rsidSect="005E39F0">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4D58"/>
    <w:rsid w:val="0012570A"/>
    <w:rsid w:val="00127DC5"/>
    <w:rsid w:val="00131CEF"/>
    <w:rsid w:val="001321F3"/>
    <w:rsid w:val="00141C0F"/>
    <w:rsid w:val="001421ED"/>
    <w:rsid w:val="00142D52"/>
    <w:rsid w:val="00147811"/>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1000"/>
    <w:rsid w:val="00491783"/>
    <w:rsid w:val="00494943"/>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4F7D9E"/>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D768F"/>
    <w:rsid w:val="005E39F0"/>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6EA"/>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B3E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732A"/>
    <w:rsid w:val="008810FA"/>
    <w:rsid w:val="00882717"/>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C39"/>
    <w:rsid w:val="00D22401"/>
    <w:rsid w:val="00D25199"/>
    <w:rsid w:val="00D2611E"/>
    <w:rsid w:val="00D267F5"/>
    <w:rsid w:val="00D33198"/>
    <w:rsid w:val="00D37C30"/>
    <w:rsid w:val="00D4160F"/>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7448"/>
    <w:rsid w:val="00DF75E7"/>
    <w:rsid w:val="00DF7687"/>
    <w:rsid w:val="00E020CB"/>
    <w:rsid w:val="00E206D0"/>
    <w:rsid w:val="00E20D27"/>
    <w:rsid w:val="00E22041"/>
    <w:rsid w:val="00E2391C"/>
    <w:rsid w:val="00E244AF"/>
    <w:rsid w:val="00E264D5"/>
    <w:rsid w:val="00E26F92"/>
    <w:rsid w:val="00E32A5A"/>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F7D9E"/>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4F7D9E"/>
    <w:rPr>
      <w:rFonts w:ascii="Tahoma" w:hAnsi="Tahoma" w:cs="Tahoma"/>
      <w:sz w:val="16"/>
      <w:szCs w:val="16"/>
    </w:rPr>
  </w:style>
  <w:style w:type="character" w:customStyle="1" w:styleId="BalloonTextChar">
    <w:name w:val="Balloon Text Char"/>
    <w:basedOn w:val="DefaultParagraphFont"/>
    <w:link w:val="BalloonText"/>
    <w:uiPriority w:val="99"/>
    <w:semiHidden/>
    <w:rsid w:val="000C5674"/>
    <w:rPr>
      <w:sz w:val="0"/>
      <w:szCs w:val="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156</Words>
  <Characters>891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cp:lastPrinted>2007-06-25T19:00:00Z</cp:lastPrinted>
  <dcterms:created xsi:type="dcterms:W3CDTF">2007-06-25T19:00:00Z</dcterms:created>
  <dcterms:modified xsi:type="dcterms:W3CDTF">2007-06-25T19:01:00Z</dcterms:modified>
</cp:coreProperties>
</file>