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79C2" w:rsidRDefault="00DA79C2" w:rsidP="00E24A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64:06:01:35.02.  Records prepared by au</w:t>
      </w:r>
      <w:smartTag w:uri="urn:schemas-microsoft-com:office:smarttags" w:element="PersonName">
        <w:r>
          <w:rPr>
            <w:rFonts w:ascii="Times New Roman" w:hAnsi="Times New Roman"/>
            <w:b/>
            <w:sz w:val="24"/>
          </w:rPr>
          <w:t>tom</w:t>
        </w:r>
      </w:smartTag>
      <w:r>
        <w:rPr>
          <w:rFonts w:ascii="Times New Roman" w:hAnsi="Times New Roman"/>
          <w:b/>
          <w:sz w:val="24"/>
        </w:rPr>
        <w:t>ated data processing systems.</w:t>
      </w:r>
      <w:r>
        <w:rPr>
          <w:rFonts w:ascii="Times New Roman" w:hAnsi="Times New Roman"/>
          <w:sz w:val="24"/>
        </w:rPr>
        <w:t xml:space="preserve"> Repealed.</w:t>
      </w:r>
    </w:p>
    <w:p w:rsidR="00DA79C2" w:rsidRDefault="00DA79C2" w:rsidP="00E24A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A79C2" w:rsidRDefault="00DA79C2" w:rsidP="00E24A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July 19, 1984; 13 SDR 129, 13 SDR 134, effective July 1, 1987; 21 SDR 219, effective July 1, 1995; 27 SDR 9, effective August 7, 2000; repealed, 28 SDR 178, effective July 1, 2002.</w:t>
      </w:r>
    </w:p>
    <w:p w:rsidR="00DA79C2" w:rsidRDefault="00DA79C2" w:rsidP="00E24A2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A79C2" w:rsidSect="00DA79C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A6219"/>
    <w:rsid w:val="00DA79C2"/>
    <w:rsid w:val="00DB63DF"/>
    <w:rsid w:val="00E22C28"/>
    <w:rsid w:val="00E24A26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24A2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44</Words>
  <Characters>251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2004-10-25T17:25:00Z</dcterms:created>
  <dcterms:modified xsi:type="dcterms:W3CDTF">2004-10-25T17:25:00Z</dcterms:modified>
</cp:coreProperties>
</file>