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D56" w:rsidRDefault="005D0D56" w:rsidP="00C128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64:06:01:39.01.  Rate schedules.</w:t>
      </w:r>
      <w:r>
        <w:t xml:space="preserve"> Retailers may compute the tax imposed by SDCL chapters 10-45, 10-45D, 10-52, 10-52A, and 10-46E according to the following schedules. Retailers may request the rate schedules from the department.</w:t>
      </w:r>
    </w:p>
    <w:p w:rsidR="005D0D56" w:rsidRDefault="005D0D56" w:rsidP="00C128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tbl>
      <w:tblPr>
        <w:tblW w:w="965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891"/>
        <w:gridCol w:w="999"/>
        <w:gridCol w:w="1440"/>
        <w:gridCol w:w="945"/>
        <w:gridCol w:w="945"/>
        <w:gridCol w:w="1446"/>
        <w:gridCol w:w="929"/>
        <w:gridCol w:w="930"/>
        <w:gridCol w:w="1125"/>
      </w:tblGrid>
      <w:tr w:rsidR="005D0D56">
        <w:tblPrEx>
          <w:tblCellMar>
            <w:top w:w="0" w:type="dxa"/>
            <w:bottom w:w="0" w:type="dxa"/>
          </w:tblCellMar>
        </w:tblPrEx>
        <w:tc>
          <w:tcPr>
            <w:tcW w:w="3330" w:type="dxa"/>
            <w:gridSpan w:val="3"/>
          </w:tcPr>
          <w:p w:rsidR="005D0D56" w:rsidRDefault="005D0D56" w:rsidP="00C12883">
            <w:pPr>
              <w:jc w:val="center"/>
            </w:pPr>
            <w:r>
              <w:t>4% TAX TABLE</w:t>
            </w:r>
          </w:p>
        </w:tc>
        <w:tc>
          <w:tcPr>
            <w:tcW w:w="3336" w:type="dxa"/>
            <w:gridSpan w:val="3"/>
          </w:tcPr>
          <w:p w:rsidR="005D0D56" w:rsidRDefault="005D0D56" w:rsidP="00C12883">
            <w:pPr>
              <w:jc w:val="center"/>
            </w:pPr>
            <w:r>
              <w:t>5% TAX TABLE</w:t>
            </w:r>
          </w:p>
        </w:tc>
        <w:tc>
          <w:tcPr>
            <w:tcW w:w="2984" w:type="dxa"/>
            <w:gridSpan w:val="3"/>
          </w:tcPr>
          <w:p w:rsidR="005D0D56" w:rsidRDefault="005D0D56" w:rsidP="00C12883">
            <w:pPr>
              <w:jc w:val="center"/>
            </w:pPr>
            <w:r>
              <w:t>6% TAX TABLE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1890" w:type="dxa"/>
            <w:gridSpan w:val="2"/>
          </w:tcPr>
          <w:p w:rsidR="005D0D56" w:rsidRDefault="005D0D56" w:rsidP="00C12883">
            <w:pPr>
              <w:jc w:val="center"/>
            </w:pPr>
            <w:smartTag w:uri="urn:schemas-microsoft-com:office:smarttags" w:element="place">
              <w:smartTag w:uri="urn:schemas-microsoft-com:office:smarttags" w:element="City">
                <w:r>
                  <w:t>Sale</w:t>
                </w:r>
              </w:smartTag>
            </w:smartTag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Tax</w:t>
            </w:r>
          </w:p>
        </w:tc>
        <w:tc>
          <w:tcPr>
            <w:tcW w:w="1890" w:type="dxa"/>
            <w:gridSpan w:val="2"/>
          </w:tcPr>
          <w:p w:rsidR="005D0D56" w:rsidRDefault="005D0D56" w:rsidP="00C12883">
            <w:pPr>
              <w:jc w:val="center"/>
            </w:pPr>
            <w:smartTag w:uri="urn:schemas-microsoft-com:office:smarttags" w:element="place">
              <w:smartTag w:uri="urn:schemas-microsoft-com:office:smarttags" w:element="City">
                <w:r>
                  <w:t>Sale</w:t>
                </w:r>
              </w:smartTag>
            </w:smartTag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Tax</w:t>
            </w:r>
          </w:p>
        </w:tc>
        <w:tc>
          <w:tcPr>
            <w:tcW w:w="1859" w:type="dxa"/>
            <w:gridSpan w:val="2"/>
          </w:tcPr>
          <w:p w:rsidR="005D0D56" w:rsidRDefault="005D0D56" w:rsidP="00C12883">
            <w:pPr>
              <w:jc w:val="center"/>
            </w:pPr>
            <w:smartTag w:uri="urn:schemas-microsoft-com:office:smarttags" w:element="place">
              <w:smartTag w:uri="urn:schemas-microsoft-com:office:smarttags" w:element="City">
                <w:r>
                  <w:t>Sale</w:t>
                </w:r>
              </w:smartTag>
            </w:smartTag>
          </w:p>
        </w:tc>
        <w:tc>
          <w:tcPr>
            <w:tcW w:w="1125" w:type="dxa"/>
          </w:tcPr>
          <w:p w:rsidR="005D0D56" w:rsidRDefault="005D0D56" w:rsidP="00C12883">
            <w:pPr>
              <w:jc w:val="center"/>
            </w:pPr>
            <w:r>
              <w:t xml:space="preserve">Tax 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.01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.12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.01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.09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.00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.01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.08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.00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.13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.37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.29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.01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.09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.24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.01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.38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.62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.49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.02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.25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.41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.02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.63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.87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.03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.50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.69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.03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.42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.58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.03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.88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1.12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.70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.89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.04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.59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.74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.04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1.13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1.37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.05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.90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1.09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.05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.75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.91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.05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1.38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1.62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.06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1.29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.06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.92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1.08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.06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1.63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1.87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1.49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.07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1.09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1.24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.07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1.88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2.12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.08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1.50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1.69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.08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1.25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1.41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.08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2.13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2.37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1.70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1.89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.09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1.42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1.58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.09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2.38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2.62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1.90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2.09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.10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1.59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1.74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.10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2.63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2.87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2.29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.11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1.75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1.91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.11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2.88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3.12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2.49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.12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1.92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2.08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.12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3.13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3.37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.13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2.50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2.69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.13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2.09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2.24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.13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3.38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3.62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2.70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2.89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.14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2.25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2.41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.14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3.63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3.87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.15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2.90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3.09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.15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2.42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2.58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.15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3.88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4.12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.16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3.29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.16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2.59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2.74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.16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4.13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4.37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3.49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.17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2.75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2.91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.17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4.38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4.62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.18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3.50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3.69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.18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2.92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3.08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.18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4.63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4.87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3.70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3.89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.19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3.09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3.24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.19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4.88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5.12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3.90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4.09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.20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3.25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3.41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.20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5.13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5.37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4.29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.21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3.42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3.58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.21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5.38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5.62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4.49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.22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3.59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3.74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.22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5.63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5.87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.23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4.50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4.69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.23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3.75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3.91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.23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5.88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6.12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4.70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4.89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.24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3.92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4.08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.24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6.13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6.37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.25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4.90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5.09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.25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4.09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4.24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.25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6.38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6.62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.26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5.29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.26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4.25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4.41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.26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6.63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6.87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5.49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.27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4.42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4.58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.27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6.88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7.12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.28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5.50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5.69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.28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4.59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4.74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.28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7.13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7.37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5.70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5.89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.29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4.75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4.91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.29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7.38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7.62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5.90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6.09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.30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4.92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5.08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.30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7.63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7.87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6.29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.31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5.09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5.24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.31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7.88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8.12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6.49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.32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5.25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5.41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.32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8.13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8.37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.33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6.50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6.69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.33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5.42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5.58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.33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8.38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8.62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6.70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6.89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.34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5.59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5.74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.34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8.63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8.87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.35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6.90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7.09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.35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5.75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5.91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.35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8.88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9.12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.36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7.29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.36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5.92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6.08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.36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9.13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9.37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7.49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.37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6.09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6.24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.37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9.38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9.62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.38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7.50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7.69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.38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6.25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6.41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.38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9.63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9.87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7.70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7.89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.39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6.42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6.58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.39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9.88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10.12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7.90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8.09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.40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6.59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6.74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.40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8.29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.41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6.75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6.91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.41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8.49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.42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6.92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7.08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.42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8.50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8.69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.43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7.09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7.24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.43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8.70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8.89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.44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7.25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7.41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.44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8.90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9.09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.45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7.42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7.58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.45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9.29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.46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7.59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7.74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.46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9.49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.47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7.75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7.91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.47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9.50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9.69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.48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7.92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8.08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.48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9.70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9.89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.49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8.09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8.24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.49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9.90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10.09</w:t>
            </w: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  <w:r>
              <w:t>.50</w:t>
            </w: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8.25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8.41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.50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8.42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8.58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.51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8.59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8.74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.52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8.75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8.91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.53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8.92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9.08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.54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9.09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9.24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.55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9.25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9.41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.56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9.42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9.58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.57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9.59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9.74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.58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9.75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9.91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.59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6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2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9.92</w:t>
            </w:r>
          </w:p>
        </w:tc>
        <w:tc>
          <w:tcPr>
            <w:tcW w:w="930" w:type="dxa"/>
          </w:tcPr>
          <w:p w:rsidR="005D0D56" w:rsidRDefault="005D0D56" w:rsidP="00C12883">
            <w:pPr>
              <w:tabs>
                <w:tab w:val="decimal" w:pos="333"/>
              </w:tabs>
            </w:pPr>
            <w:r>
              <w:t>10.08</w:t>
            </w:r>
          </w:p>
        </w:tc>
        <w:tc>
          <w:tcPr>
            <w:tcW w:w="1125" w:type="dxa"/>
          </w:tcPr>
          <w:p w:rsidR="005D0D56" w:rsidRDefault="005D0D56" w:rsidP="00C12883">
            <w:pPr>
              <w:tabs>
                <w:tab w:val="center" w:pos="371"/>
              </w:tabs>
              <w:jc w:val="center"/>
            </w:pPr>
            <w:r>
              <w:t>.60</w:t>
            </w:r>
          </w:p>
        </w:tc>
      </w:tr>
    </w:tbl>
    <w:p w:rsidR="005D0D56" w:rsidRDefault="005D0D56" w:rsidP="00C128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tbl>
      <w:tblPr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891"/>
        <w:gridCol w:w="999"/>
        <w:gridCol w:w="1440"/>
        <w:gridCol w:w="945"/>
        <w:gridCol w:w="945"/>
        <w:gridCol w:w="1440"/>
      </w:tblGrid>
      <w:tr w:rsidR="005D0D56">
        <w:tblPrEx>
          <w:tblCellMar>
            <w:top w:w="0" w:type="dxa"/>
            <w:bottom w:w="0" w:type="dxa"/>
          </w:tblCellMar>
        </w:tblPrEx>
        <w:tc>
          <w:tcPr>
            <w:tcW w:w="3330" w:type="dxa"/>
            <w:gridSpan w:val="3"/>
          </w:tcPr>
          <w:p w:rsidR="005D0D56" w:rsidRDefault="005D0D56" w:rsidP="00C12883">
            <w:pPr>
              <w:jc w:val="center"/>
            </w:pPr>
            <w:r>
              <w:t>7% TAX TABLE</w:t>
            </w:r>
          </w:p>
        </w:tc>
        <w:tc>
          <w:tcPr>
            <w:tcW w:w="3330" w:type="dxa"/>
            <w:gridSpan w:val="3"/>
          </w:tcPr>
          <w:p w:rsidR="005D0D56" w:rsidRDefault="005D0D56" w:rsidP="00C12883">
            <w:pPr>
              <w:jc w:val="center"/>
            </w:pPr>
            <w:r>
              <w:t>8% TAX TABLE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1890" w:type="dxa"/>
            <w:gridSpan w:val="2"/>
          </w:tcPr>
          <w:p w:rsidR="005D0D56" w:rsidRDefault="005D0D56" w:rsidP="00C12883">
            <w:pPr>
              <w:jc w:val="center"/>
            </w:pPr>
            <w:smartTag w:uri="urn:schemas-microsoft-com:office:smarttags" w:element="place">
              <w:smartTag w:uri="urn:schemas-microsoft-com:office:smarttags" w:element="City">
                <w:r>
                  <w:t>Sale</w:t>
                </w:r>
              </w:smartTag>
            </w:smartTag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Tax</w:t>
            </w:r>
          </w:p>
        </w:tc>
        <w:tc>
          <w:tcPr>
            <w:tcW w:w="1890" w:type="dxa"/>
            <w:gridSpan w:val="2"/>
          </w:tcPr>
          <w:p w:rsidR="005D0D56" w:rsidRDefault="005D0D56" w:rsidP="00C12883">
            <w:pPr>
              <w:jc w:val="center"/>
            </w:pPr>
            <w:smartTag w:uri="urn:schemas-microsoft-com:office:smarttags" w:element="place">
              <w:smartTag w:uri="urn:schemas-microsoft-com:office:smarttags" w:element="City">
                <w:r>
                  <w:t>Sale</w:t>
                </w:r>
              </w:smartTag>
            </w:smartTag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Tax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.01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.07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.01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.06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.08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.21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.18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.22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.35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.31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.36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.49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.03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.43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.50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.64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.44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.56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.65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.78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.05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.57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.68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.79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.92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.06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.69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.81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.93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1.07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.82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.93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1.08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1.21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.08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.94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1.06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1.22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1.35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1.18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.09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1.36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1.49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1.31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1.50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1.64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1.43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1.65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1.78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1.44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1.56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1.79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1.92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.13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1.57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1.68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1.93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2.07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1.69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1.81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2.08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2.21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.15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1.82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1.93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2.22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2.35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.16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1.94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2.06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2.36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2.49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2.18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2.50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2.64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.18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2.31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2.65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2.78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2.43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.19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2.79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2.92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2.44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2.56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2.93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3.07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2.57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2.68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3.08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3.21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2.69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2.81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3.22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3.35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.23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2.82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2.93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3.36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3.49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2.94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3.06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3.50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3.64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.25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3.18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3.65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3.78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.26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3.31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3.79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3.92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3.43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3.93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4.07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.28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3.44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3.56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4.08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4.21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3.57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3.68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.29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4.22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4.35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3.69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3.81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4.36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4.49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3.82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3.93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4.50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4.64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3.94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4.06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4.65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4.78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.33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4.18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4.79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4.92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4.31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4.93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5.07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.35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4.43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5.08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5.21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.36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4.44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4.56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5.22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5.35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4.57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4.68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5.36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5.49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.38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4.69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4.81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5.50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5.64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4.82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4.93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.39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5.65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5.78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4.94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5.06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5.79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5.92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5.18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5.93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6.07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5.31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6.08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6.21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.43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5.43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6.22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6.35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5.44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5.56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6.36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6.49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.45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5.57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5.68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6.50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6.64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.46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5.69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5.81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6.65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6.78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5.82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5.93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6.79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6.92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.48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5.94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6.06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6.93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7.07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6.18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.49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7.08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7.21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6.31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7.22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7.35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6.43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7.36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7.49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6.44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6.56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7.50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7.64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.53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6.57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6.68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7.65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7.78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6.69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6.81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7.79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7.92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.55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6.82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6.93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7.93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8.07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.56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6.94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7.06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8.08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8.21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7.18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8.22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8.35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.58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7.31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8.36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8.49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7.43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.59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8.50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8.64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7.44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7.56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8.65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8.78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.61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7.57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7.68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8.79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8.92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7.69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7.81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8.93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9.07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.63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7.82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7.93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9.08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9.21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7.94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8.06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9.22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9.35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.65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8.18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9.36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9.49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.66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8.31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9.50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9.64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8.43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9.65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9.78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.68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8.44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8.56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 xml:space="preserve">.68 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9.79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9.92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8.57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8.68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.69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9.93</w:t>
            </w: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10.07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.70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8.69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8.81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.70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8.82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8.93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.71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8.94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9.06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.72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9.07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9.18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.73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9.19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9.31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.74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9.32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9.43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.75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9.44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9.56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.76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9.57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9.68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.77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9.69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9.81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.78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9.82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9.93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.79</w:t>
            </w:r>
          </w:p>
        </w:tc>
      </w:tr>
      <w:tr w:rsidR="005D0D56">
        <w:tblPrEx>
          <w:tblCellMar>
            <w:top w:w="0" w:type="dxa"/>
            <w:bottom w:w="0" w:type="dxa"/>
          </w:tblCellMar>
        </w:tblPrEx>
        <w:tc>
          <w:tcPr>
            <w:tcW w:w="891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999" w:type="dxa"/>
          </w:tcPr>
          <w:p w:rsidR="005D0D56" w:rsidRDefault="005D0D56" w:rsidP="00C12883">
            <w:pPr>
              <w:tabs>
                <w:tab w:val="decimal" w:pos="288"/>
              </w:tabs>
            </w:pP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9.94</w:t>
            </w:r>
          </w:p>
        </w:tc>
        <w:tc>
          <w:tcPr>
            <w:tcW w:w="945" w:type="dxa"/>
          </w:tcPr>
          <w:p w:rsidR="005D0D56" w:rsidRDefault="005D0D56" w:rsidP="00C12883">
            <w:pPr>
              <w:tabs>
                <w:tab w:val="decimal" w:pos="288"/>
              </w:tabs>
            </w:pPr>
            <w:r>
              <w:t>10.06</w:t>
            </w:r>
          </w:p>
        </w:tc>
        <w:tc>
          <w:tcPr>
            <w:tcW w:w="1440" w:type="dxa"/>
          </w:tcPr>
          <w:p w:rsidR="005D0D56" w:rsidRDefault="005D0D56" w:rsidP="00C12883">
            <w:pPr>
              <w:jc w:val="center"/>
            </w:pPr>
            <w:r>
              <w:t>.80</w:t>
            </w:r>
          </w:p>
        </w:tc>
      </w:tr>
    </w:tbl>
    <w:p w:rsidR="005D0D56" w:rsidRDefault="005D0D56" w:rsidP="00C128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D0D56" w:rsidRDefault="005D0D56" w:rsidP="00C128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15 SDR 58, effective October 19, 1988; 21 SDR 219, effective July 1, 1995; 28 SDR 178, effective July 1, 2002; 29 SDR 177, effective July 2, 2003; 32 SDR 225, effective July 3, 2006.</w:t>
      </w:r>
    </w:p>
    <w:p w:rsidR="005D0D56" w:rsidRDefault="005D0D56" w:rsidP="00C128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10-45-23, 10-45D-13(2), 10-46E-11(3), 10-52-4, 10-52A-7(2).</w:t>
      </w:r>
    </w:p>
    <w:p w:rsidR="005D0D56" w:rsidRDefault="005D0D56" w:rsidP="00C128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10-45-2, 10-45-22, 10-45-23, 10-45D-12, 10-46E-8, 10-52-2, 10-52A-6, 10-45-1.4.</w:t>
      </w:r>
    </w:p>
    <w:p w:rsidR="005D0D56" w:rsidRDefault="005D0D56" w:rsidP="00C1288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D0D56" w:rsidSect="00547B79">
      <w:pgSz w:w="12240" w:h="15840" w:code="1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18F4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5774C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47B79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0D56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40054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2883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4947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City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883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776</Words>
  <Characters>4426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5</cp:revision>
  <dcterms:created xsi:type="dcterms:W3CDTF">2006-06-26T20:17:00Z</dcterms:created>
  <dcterms:modified xsi:type="dcterms:W3CDTF">2007-07-17T18:45:00Z</dcterms:modified>
</cp:coreProperties>
</file>