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7C6" w:rsidRDefault="00B037C6" w:rsidP="00AD6C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:01.  Abstractors.</w:t>
      </w:r>
      <w:r>
        <w:rPr>
          <w:rFonts w:ascii="Times New Roman" w:hAnsi="Times New Roman"/>
          <w:sz w:val="24"/>
        </w:rPr>
        <w:t xml:space="preserve"> Repealed.</w:t>
      </w:r>
    </w:p>
    <w:p w:rsidR="00B037C6" w:rsidRDefault="00B037C6" w:rsidP="00AD6C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37C6" w:rsidRDefault="00B037C6" w:rsidP="00AD6C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>.</w:t>
      </w:r>
    </w:p>
    <w:p w:rsidR="00B037C6" w:rsidRDefault="00B037C6" w:rsidP="00AD6C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37C6" w:rsidSect="00B037C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AD6C07"/>
    <w:rsid w:val="00B037C6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C0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2004-10-25T19:09:00Z</dcterms:created>
  <dcterms:modified xsi:type="dcterms:W3CDTF">2004-10-25T19:09:00Z</dcterms:modified>
</cp:coreProperties>
</file>