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2FC" w:rsidRDefault="003B52FC" w:rsidP="005308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64:06:02:06.01.  Community sales, auction houses, and public auctions.</w:t>
      </w:r>
      <w:r>
        <w:rPr>
          <w:rFonts w:ascii="Times New Roman" w:hAnsi="Times New Roman"/>
          <w:sz w:val="24"/>
        </w:rPr>
        <w:t xml:space="preserve"> Repealed.</w:t>
      </w:r>
    </w:p>
    <w:p w:rsidR="003B52FC" w:rsidRDefault="003B52FC" w:rsidP="005308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52FC" w:rsidRDefault="003B52FC" w:rsidP="005308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 by SL 1995, ch 68, § 12A,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3B52FC" w:rsidRDefault="003B52FC" w:rsidP="005308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52FC" w:rsidSect="003B52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B52FC"/>
    <w:rsid w:val="003D3318"/>
    <w:rsid w:val="003F3E33"/>
    <w:rsid w:val="004154D8"/>
    <w:rsid w:val="00457620"/>
    <w:rsid w:val="0047488A"/>
    <w:rsid w:val="00495D47"/>
    <w:rsid w:val="005016CD"/>
    <w:rsid w:val="005118A3"/>
    <w:rsid w:val="00530830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83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2004-10-25T19:11:00Z</dcterms:created>
  <dcterms:modified xsi:type="dcterms:W3CDTF">2004-10-25T19:11:00Z</dcterms:modified>
</cp:coreProperties>
</file>