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7DBA" w:rsidRDefault="00FE7DBA" w:rsidP="007517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64:06:02:06.03.  Auctioneer sales not casual or occasional sales.</w:t>
      </w:r>
      <w:r>
        <w:t xml:space="preserve"> A sale directly by or a sale which is supervised or aided by an auctioneer or consignee or by an agent or employee of an auctioneer or consignee is not a casual or occasional sale.</w:t>
      </w:r>
    </w:p>
    <w:p w:rsidR="00FE7DBA" w:rsidRDefault="00FE7DBA" w:rsidP="007517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FE7DBA" w:rsidRDefault="00FE7DBA" w:rsidP="007517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22 SDR 6, effective July 23, 1995; 28 SDR 178, effective July 1, 2002; 33 SDR 226, effective June 27, 2007; 35 SDR 48, effective September 8, 2008; 37 SDR 48, effective September 21, 2010.</w:t>
      </w:r>
    </w:p>
    <w:p w:rsidR="00FE7DBA" w:rsidRDefault="00FE7DBA" w:rsidP="007517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10-45-47.1(3), 10-46-35.1(3).</w:t>
      </w:r>
    </w:p>
    <w:p w:rsidR="00FE7DBA" w:rsidRDefault="00FE7DBA" w:rsidP="007517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10-45-1(10), 10-45-2, 10-45-2.4.</w:t>
      </w:r>
    </w:p>
    <w:p w:rsidR="00FE7DBA" w:rsidRDefault="00FE7DBA" w:rsidP="007517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FE7DBA" w:rsidRDefault="00FE7DBA" w:rsidP="007517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Cross-Reference:</w:t>
      </w:r>
      <w:r>
        <w:t xml:space="preserve"> Casual or occasional sales, § 64:</w:t>
      </w:r>
      <w:smartTag w:uri="urn:schemas-microsoft-com:office:smarttags" w:element="time">
        <w:smartTagPr>
          <w:attr w:name="Minute" w:val="1"/>
          <w:attr w:name="Hour" w:val="18"/>
        </w:smartTagPr>
        <w:r>
          <w:t>06:01:06</w:t>
        </w:r>
      </w:smartTag>
      <w:r>
        <w:t>.</w:t>
      </w:r>
    </w:p>
    <w:p w:rsidR="00FE7DBA" w:rsidRDefault="00FE7DBA" w:rsidP="007517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FE7DBA" w:rsidSect="00993A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5176E"/>
    <w:rsid w:val="0075176E"/>
    <w:rsid w:val="00993ACD"/>
    <w:rsid w:val="00AD133F"/>
    <w:rsid w:val="00DD60F6"/>
    <w:rsid w:val="00E8468A"/>
    <w:rsid w:val="00FE7D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176E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5176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5176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92</Words>
  <Characters>529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cp:lastPrinted>2010-09-08T19:32:00Z</cp:lastPrinted>
  <dcterms:created xsi:type="dcterms:W3CDTF">2010-09-08T19:32:00Z</dcterms:created>
  <dcterms:modified xsi:type="dcterms:W3CDTF">2010-09-08T20:37:00Z</dcterms:modified>
</cp:coreProperties>
</file>