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4F03" w:rsidRDefault="00854F03" w:rsidP="00CF54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64:06:02:34.03.  Chartered flights.</w:t>
      </w:r>
      <w:r>
        <w:rPr>
          <w:rFonts w:ascii="Times New Roman" w:hAnsi="Times New Roman"/>
          <w:sz w:val="24"/>
        </w:rPr>
        <w:t xml:space="preserve"> Chartered air flights are taxable if they have a point of origin and a destination point within the state of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>.</w:t>
      </w:r>
    </w:p>
    <w:p w:rsidR="00854F03" w:rsidRDefault="00854F03" w:rsidP="00CF54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54F03" w:rsidRDefault="00854F03" w:rsidP="00CF54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22 SDR 6, effective </w:t>
      </w:r>
      <w:smartTag w:uri="urn:schemas-microsoft-com:office:smarttags" w:element="date">
        <w:smartTagPr>
          <w:attr w:name="Year" w:val="1995"/>
          <w:attr w:name="Day" w:val="23"/>
          <w:attr w:name="Month" w:val="7"/>
        </w:smartTagPr>
        <w:r>
          <w:rPr>
            <w:rFonts w:ascii="Times New Roman" w:hAnsi="Times New Roman"/>
            <w:sz w:val="24"/>
          </w:rPr>
          <w:t>July 23, 1995</w:t>
        </w:r>
      </w:smartTag>
      <w:r>
        <w:rPr>
          <w:rFonts w:ascii="Times New Roman" w:hAnsi="Times New Roman"/>
          <w:sz w:val="24"/>
        </w:rPr>
        <w:t xml:space="preserve">; 24 SDR 43, effective </w:t>
      </w:r>
      <w:smartTag w:uri="urn:schemas-microsoft-com:office:smarttags" w:element="date">
        <w:smartTagPr>
          <w:attr w:name="Year" w:val="1997"/>
          <w:attr w:name="Day" w:val="13"/>
          <w:attr w:name="Month" w:val="10"/>
        </w:smartTagPr>
        <w:r>
          <w:rPr>
            <w:rFonts w:ascii="Times New Roman" w:hAnsi="Times New Roman"/>
            <w:sz w:val="24"/>
          </w:rPr>
          <w:t>October 13, 1997</w:t>
        </w:r>
      </w:smartTag>
      <w:r>
        <w:rPr>
          <w:rFonts w:ascii="Times New Roman" w:hAnsi="Times New Roman"/>
          <w:sz w:val="24"/>
        </w:rPr>
        <w:t>.</w:t>
      </w:r>
    </w:p>
    <w:p w:rsidR="00854F03" w:rsidRDefault="00854F03" w:rsidP="00CF54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10-45-47.1.</w:t>
      </w:r>
    </w:p>
    <w:p w:rsidR="00854F03" w:rsidRDefault="00854F03" w:rsidP="00CF54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10-45-2.</w:t>
      </w:r>
    </w:p>
    <w:p w:rsidR="00854F03" w:rsidRDefault="00854F03" w:rsidP="00CF541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54F03" w:rsidSect="00854F0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54F03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CF5414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541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46</Words>
  <Characters>268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2004-10-25T19:30:00Z</dcterms:created>
  <dcterms:modified xsi:type="dcterms:W3CDTF">2004-10-25T19:30:00Z</dcterms:modified>
</cp:coreProperties>
</file>