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DD0" w:rsidRDefault="00D01DD0" w:rsidP="00DB7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06:02</w:t>
        </w:r>
      </w:smartTag>
      <w:r>
        <w:rPr>
          <w:rFonts w:ascii="Times New Roman" w:hAnsi="Times New Roman"/>
          <w:b/>
          <w:sz w:val="24"/>
        </w:rPr>
        <w:t>:34.06.  Transportation company defined.</w:t>
      </w:r>
      <w:r>
        <w:rPr>
          <w:rFonts w:ascii="Times New Roman" w:hAnsi="Times New Roman"/>
          <w:sz w:val="24"/>
        </w:rPr>
        <w:t xml:space="preserve"> A transportation company is a business enterprise primarily engaged in performing transportation services for money, credits, property, or other consideration.</w:t>
      </w:r>
    </w:p>
    <w:p w:rsidR="00D01DD0" w:rsidRDefault="00D01DD0" w:rsidP="00DB7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1DD0" w:rsidRDefault="00D01DD0" w:rsidP="00DB7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2, effective </w:t>
      </w:r>
      <w:smartTag w:uri="urn:schemas-microsoft-com:office:smarttags" w:element="date">
        <w:smartTagPr>
          <w:attr w:name="Year" w:val="1996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1996</w:t>
        </w:r>
      </w:smartTag>
      <w:r>
        <w:rPr>
          <w:rFonts w:ascii="Times New Roman" w:hAnsi="Times New Roman"/>
          <w:sz w:val="24"/>
        </w:rPr>
        <w:t xml:space="preserve">; 30 SDR 211, effective </w:t>
      </w:r>
      <w:smartTag w:uri="urn:schemas-microsoft-com:office:smarttags" w:element="date">
        <w:smartTagPr>
          <w:attr w:name="Year" w:val="200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2004</w:t>
        </w:r>
      </w:smartTag>
      <w:r>
        <w:rPr>
          <w:rFonts w:ascii="Times New Roman" w:hAnsi="Times New Roman"/>
          <w:sz w:val="24"/>
        </w:rPr>
        <w:t>.</w:t>
      </w:r>
    </w:p>
    <w:p w:rsidR="00D01DD0" w:rsidRDefault="00D01DD0" w:rsidP="00DB7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10-45-47.1(3).</w:t>
      </w:r>
    </w:p>
    <w:p w:rsidR="00D01DD0" w:rsidRDefault="00D01DD0" w:rsidP="00DB7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10-45-71, 10-45-72, 10-46-58, 10-46-59, 10-52-11.</w:t>
      </w:r>
    </w:p>
    <w:p w:rsidR="00D01DD0" w:rsidRDefault="00D01DD0" w:rsidP="00DB71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01DD0" w:rsidSect="00D01DD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01DD0"/>
    <w:rsid w:val="00D4191B"/>
    <w:rsid w:val="00D509F9"/>
    <w:rsid w:val="00D82418"/>
    <w:rsid w:val="00D866F2"/>
    <w:rsid w:val="00DA6219"/>
    <w:rsid w:val="00DB63DF"/>
    <w:rsid w:val="00DB7126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712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2004-10-25T19:31:00Z</dcterms:created>
  <dcterms:modified xsi:type="dcterms:W3CDTF">2004-10-25T19:31:00Z</dcterms:modified>
</cp:coreProperties>
</file>