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390" w:rsidRDefault="00024390" w:rsidP="00FC5A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64:07:01:04.  Realty improvements made without contract.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024390" w:rsidRDefault="00024390" w:rsidP="00FC5A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24390" w:rsidRDefault="00024390" w:rsidP="00FC5A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6 SDR 44, effective </w:t>
      </w:r>
      <w:smartTag w:uri="urn:schemas-microsoft-com:office:smarttags" w:element="date">
        <w:smartTagPr>
          <w:attr w:name="Year" w:val="1979"/>
          <w:attr w:name="Day" w:val="8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8,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19, 1984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024390" w:rsidRDefault="00024390" w:rsidP="00FC5A0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024390" w:rsidSect="0002439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4390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C5A08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A08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2004-10-25T20:55:00Z</dcterms:created>
  <dcterms:modified xsi:type="dcterms:W3CDTF">2004-10-25T20:55:00Z</dcterms:modified>
</cp:coreProperties>
</file>