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AF6" w:rsidRDefault="002D2AF6" w:rsidP="000078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 w:cs="Times New Roman"/>
            <w:b/>
            <w:bCs/>
            <w:sz w:val="24"/>
            <w:szCs w:val="24"/>
          </w:rPr>
          <w:t>07:01</w:t>
        </w:r>
      </w:smartTag>
      <w:r>
        <w:rPr>
          <w:rFonts w:ascii="Times New Roman" w:hAnsi="Times New Roman" w:cs="Times New Roman"/>
          <w:b/>
          <w:bCs/>
          <w:sz w:val="24"/>
          <w:szCs w:val="24"/>
        </w:rPr>
        <w:t>:10.  Contractors to furnish information on subcontractors.</w:t>
      </w:r>
      <w:r>
        <w:rPr>
          <w:rFonts w:ascii="Times New Roman" w:hAnsi="Times New Roman" w:cs="Times New Roman"/>
          <w:sz w:val="24"/>
          <w:szCs w:val="24"/>
        </w:rPr>
        <w:t xml:space="preserve"> If requested by the department, a contractor sh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 xml:space="preserve"> furnish a list of </w:t>
      </w:r>
      <w:smartTag w:uri="urn:schemas-microsoft-com:office:smarttags" w:element="PersonName">
        <w:r>
          <w:rPr>
            <w:rFonts w:ascii="Times New Roman" w:hAnsi="Times New Roman" w:cs="Times New Roman"/>
            <w:sz w:val="24"/>
            <w:szCs w:val="24"/>
          </w:rPr>
          <w:t>all</w:t>
        </w:r>
      </w:smartTag>
      <w:r>
        <w:rPr>
          <w:rFonts w:ascii="Times New Roman" w:hAnsi="Times New Roman" w:cs="Times New Roman"/>
          <w:sz w:val="24"/>
          <w:szCs w:val="24"/>
        </w:rPr>
        <w:t xml:space="preserve"> subcontractors, the subcontractors' addresses, and amounts paid to each subcontractor.</w:t>
      </w:r>
    </w:p>
    <w:p w:rsidR="002D2AF6" w:rsidRDefault="002D2AF6" w:rsidP="000078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D2AF6" w:rsidRDefault="002D2AF6" w:rsidP="000078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9 SDR 28, effective </w:t>
      </w:r>
      <w:smartTag w:uri="urn:schemas-microsoft-com:office:smarttags" w:element="date">
        <w:smartTagPr>
          <w:attr w:name="Year" w:val="1982"/>
          <w:attr w:name="Day" w:val="5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5, 1982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1995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2D2AF6" w:rsidRDefault="002D2AF6" w:rsidP="000078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10-46A-19, 10-46B-18.</w:t>
      </w:r>
    </w:p>
    <w:p w:rsidR="002D2AF6" w:rsidRDefault="002D2AF6" w:rsidP="000078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10-46A-7.</w:t>
      </w:r>
    </w:p>
    <w:p w:rsidR="002D2AF6" w:rsidRDefault="002D2AF6" w:rsidP="0000788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2D2AF6" w:rsidSect="002D2AF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07888"/>
    <w:rsid w:val="00063969"/>
    <w:rsid w:val="000C177B"/>
    <w:rsid w:val="001759A3"/>
    <w:rsid w:val="001961A6"/>
    <w:rsid w:val="001969D1"/>
    <w:rsid w:val="00213F8B"/>
    <w:rsid w:val="002331DF"/>
    <w:rsid w:val="002D2AF6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7888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66</Words>
  <Characters>377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2004-10-25T20:57:00Z</dcterms:created>
  <dcterms:modified xsi:type="dcterms:W3CDTF">2004-10-25T20:57:00Z</dcterms:modified>
</cp:coreProperties>
</file>