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5CE9" w:rsidRDefault="00915CE9" w:rsidP="00FB26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64:09:01:02.  Collection of use tax by retailer -- Receipts given to purchaser.</w:t>
      </w:r>
      <w:r>
        <w:rPr>
          <w:rFonts w:ascii="Times New Roman" w:hAnsi="Times New Roman"/>
          <w:sz w:val="24"/>
        </w:rPr>
        <w:t xml:space="preserve"> Repealed.</w:t>
      </w:r>
    </w:p>
    <w:p w:rsidR="00915CE9" w:rsidRDefault="00915CE9" w:rsidP="00FB26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15CE9" w:rsidRDefault="00915CE9" w:rsidP="00FB26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>.</w:t>
      </w:r>
    </w:p>
    <w:p w:rsidR="00915CE9" w:rsidRDefault="00915CE9" w:rsidP="00FB268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15CE9" w:rsidSect="00915CE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15CE9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B2682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2682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2004-10-28T19:38:00Z</dcterms:created>
  <dcterms:modified xsi:type="dcterms:W3CDTF">2004-10-28T19:38:00Z</dcterms:modified>
</cp:coreProperties>
</file>