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815" w:rsidRDefault="00136815" w:rsidP="008560D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  <w:r>
        <w:rPr>
          <w:rFonts w:ascii="Times New Roman" w:hAnsi="Times New Roman"/>
          <w:b/>
          <w:sz w:val="24"/>
        </w:rPr>
        <w:t>:22.  Nexus.</w:t>
      </w:r>
      <w:r>
        <w:rPr>
          <w:rFonts w:ascii="Times New Roman" w:hAnsi="Times New Roman"/>
          <w:sz w:val="24"/>
        </w:rPr>
        <w:t xml:space="preserve"> Repealed.</w:t>
      </w:r>
    </w:p>
    <w:p w:rsidR="00136815" w:rsidRDefault="00136815" w:rsidP="008560D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6815" w:rsidRDefault="00136815" w:rsidP="008560D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2008</w:t>
        </w:r>
      </w:smartTag>
      <w:r>
        <w:rPr>
          <w:rFonts w:ascii="Times New Roman" w:hAnsi="Times New Roman"/>
          <w:sz w:val="24"/>
        </w:rPr>
        <w:t>.</w:t>
      </w:r>
    </w:p>
    <w:p w:rsidR="00136815" w:rsidRDefault="00136815" w:rsidP="008560D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36815" w:rsidSect="0013681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32187"/>
    <w:rsid w:val="00063969"/>
    <w:rsid w:val="000C177B"/>
    <w:rsid w:val="00136815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560DD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0DD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2</cp:revision>
  <dcterms:created xsi:type="dcterms:W3CDTF">2004-10-28T19:43:00Z</dcterms:created>
  <dcterms:modified xsi:type="dcterms:W3CDTF">2008-09-07T19:19:00Z</dcterms:modified>
</cp:coreProperties>
</file>