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1BB" w:rsidRDefault="005A21BB" w:rsidP="005913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  <w:r>
        <w:rPr>
          <w:rFonts w:ascii="Times New Roman" w:hAnsi="Times New Roman"/>
          <w:b/>
          <w:sz w:val="24"/>
        </w:rPr>
        <w:t>:25.  Required information for customer lists.</w:t>
      </w:r>
      <w:r>
        <w:rPr>
          <w:rFonts w:ascii="Times New Roman" w:hAnsi="Times New Roman"/>
          <w:sz w:val="24"/>
        </w:rPr>
        <w:t xml:space="preserve"> Repealed.</w:t>
      </w:r>
    </w:p>
    <w:p w:rsidR="005A21BB" w:rsidRDefault="005A21BB" w:rsidP="005913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A21BB" w:rsidRDefault="005A21BB" w:rsidP="005913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2008</w:t>
        </w:r>
      </w:smartTag>
      <w:r>
        <w:rPr>
          <w:rFonts w:ascii="Times New Roman" w:hAnsi="Times New Roman"/>
          <w:sz w:val="24"/>
        </w:rPr>
        <w:t>.</w:t>
      </w:r>
    </w:p>
    <w:p w:rsidR="005A21BB" w:rsidRDefault="005A21BB" w:rsidP="005913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A21BB" w:rsidSect="005A21B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82045"/>
    <w:rsid w:val="00495D47"/>
    <w:rsid w:val="005016CD"/>
    <w:rsid w:val="005118A3"/>
    <w:rsid w:val="00581223"/>
    <w:rsid w:val="00591315"/>
    <w:rsid w:val="005A21BB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1315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2</cp:revision>
  <dcterms:created xsi:type="dcterms:W3CDTF">2004-10-28T19:44:00Z</dcterms:created>
  <dcterms:modified xsi:type="dcterms:W3CDTF">2008-09-07T19:22:00Z</dcterms:modified>
</cp:coreProperties>
</file>