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1AB0" w:rsidRDefault="00931AB0" w:rsidP="006461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A4262">
        <w:rPr>
          <w:rFonts w:ascii="Times New Roman" w:hAnsi="Times New Roman"/>
          <w:b/>
          <w:sz w:val="24"/>
        </w:rPr>
        <w:t>64:09:01:28.  Tax credit disallowed.</w:t>
      </w:r>
      <w:r w:rsidRPr="006A4262">
        <w:rPr>
          <w:rFonts w:ascii="Times New Roman" w:hAnsi="Times New Roman"/>
          <w:sz w:val="24"/>
        </w:rPr>
        <w:t xml:space="preserve"> T</w:t>
      </w:r>
      <w:r>
        <w:rPr>
          <w:rFonts w:ascii="Times New Roman" w:hAnsi="Times New Roman"/>
          <w:sz w:val="24"/>
        </w:rPr>
        <w:t>he amount of use tax owed to this state by a taxpayer may not be reduced for sales or use taxes paid to another state pursuant to SDCL 10-46-6.1 and 10-46-34.1, if the sales or use tax paid to the other state was refunded to the taxpayer.</w:t>
      </w:r>
    </w:p>
    <w:p w:rsidR="00931AB0" w:rsidRDefault="00931AB0" w:rsidP="006461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31AB0" w:rsidRDefault="00931AB0" w:rsidP="006461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A426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30 SDR 40, effective </w:t>
      </w:r>
      <w:smartTag w:uri="urn:schemas-microsoft-com:office:smarttags" w:element="date">
        <w:smartTagPr>
          <w:attr w:name="Year" w:val="2003"/>
          <w:attr w:name="Day" w:val="29"/>
          <w:attr w:name="Month" w:val="9"/>
        </w:smartTagPr>
        <w:r>
          <w:rPr>
            <w:rFonts w:ascii="Times New Roman" w:hAnsi="Times New Roman"/>
            <w:sz w:val="24"/>
          </w:rPr>
          <w:t>September 29, 2003</w:t>
        </w:r>
      </w:smartTag>
      <w:r>
        <w:rPr>
          <w:rFonts w:ascii="Times New Roman" w:hAnsi="Times New Roman"/>
          <w:sz w:val="24"/>
        </w:rPr>
        <w:t>.</w:t>
      </w:r>
    </w:p>
    <w:p w:rsidR="00931AB0" w:rsidRDefault="00931AB0" w:rsidP="006461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A426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10-46-35.1(3).</w:t>
      </w:r>
    </w:p>
    <w:p w:rsidR="00931AB0" w:rsidRDefault="00931AB0" w:rsidP="006461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A426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10-46-6.1, 10-46-34.1.</w:t>
      </w:r>
    </w:p>
    <w:p w:rsidR="00931AB0" w:rsidRDefault="00931AB0" w:rsidP="0064611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31AB0" w:rsidSect="00931AB0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46112"/>
    <w:rsid w:val="00667DF8"/>
    <w:rsid w:val="006A4262"/>
    <w:rsid w:val="008B4366"/>
    <w:rsid w:val="008C1733"/>
    <w:rsid w:val="00912D30"/>
    <w:rsid w:val="00930C91"/>
    <w:rsid w:val="00931AB0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6112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62</Words>
  <Characters>354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2004-10-28T19:44:00Z</dcterms:created>
  <dcterms:modified xsi:type="dcterms:W3CDTF">2004-10-28T19:44:00Z</dcterms:modified>
</cp:coreProperties>
</file>