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64:16:01</w:t>
      </w:r>
    </w:p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BOAT IDENTIFICATION NUMBERS</w:t>
      </w:r>
    </w:p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6"/>
        </w:smartTagPr>
        <w:r>
          <w:rPr>
            <w:rFonts w:ascii="Times New Roman" w:hAnsi="Times New Roman"/>
            <w:sz w:val="24"/>
          </w:rPr>
          <w:t>16:01:01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Boat identification numbers -- Display.</w:t>
      </w:r>
    </w:p>
    <w:p w:rsidR="00E707C3" w:rsidRDefault="00E707C3" w:rsidP="003F33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E707C3" w:rsidSect="00E707C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3C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707C3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33C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</Words>
  <Characters>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64:16:01</dc:title>
  <dc:subject/>
  <dc:creator>lrpr13879</dc:creator>
  <cp:keywords/>
  <dc:description/>
  <cp:lastModifiedBy>lrpr13879</cp:lastModifiedBy>
  <cp:revision>1</cp:revision>
  <dcterms:created xsi:type="dcterms:W3CDTF">2004-10-28T19:57:00Z</dcterms:created>
  <dcterms:modified xsi:type="dcterms:W3CDTF">2004-10-28T19:57:00Z</dcterms:modified>
</cp:coreProperties>
</file>