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2CB" w:rsidRDefault="00F432CB" w:rsidP="009B14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64:27:01:04.  Small operators -- Filing of estimate.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F432CB" w:rsidRDefault="00F432CB" w:rsidP="009B14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432CB" w:rsidRDefault="00F432CB" w:rsidP="009B14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14 SDR 95, effective </w:t>
      </w:r>
      <w:smartTag w:uri="urn:schemas-microsoft-com:office:smarttags" w:element="date">
        <w:smartTagPr>
          <w:attr w:name="Year" w:val="1988"/>
          <w:attr w:name="Day" w:val="10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January 10, 1988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F432CB" w:rsidRDefault="00F432CB" w:rsidP="009B14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F432CB" w:rsidSect="00F432C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B1496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32CB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496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2004-10-28T21:58:00Z</dcterms:created>
  <dcterms:modified xsi:type="dcterms:W3CDTF">2004-10-28T21:58:00Z</dcterms:modified>
</cp:coreProperties>
</file>