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385F" w:rsidRDefault="005D385F" w:rsidP="005A7D3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64:27:01:21.  Disposition of tax moneys paid under protest.</w:t>
      </w:r>
      <w:r>
        <w:rPr>
          <w:rFonts w:ascii="Times New Roman" w:hAnsi="Times New Roman" w:cs="Times New Roman"/>
          <w:sz w:val="24"/>
          <w:szCs w:val="24"/>
        </w:rPr>
        <w:t xml:space="preserve"> Repealed.</w:t>
      </w:r>
    </w:p>
    <w:p w:rsidR="005D385F" w:rsidRDefault="005D385F" w:rsidP="005A7D3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5D385F" w:rsidRDefault="005D385F" w:rsidP="005A7D3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2 SDR 21, effective </w:t>
      </w:r>
      <w:smartTag w:uri="urn:schemas-microsoft-com:office:smarttags" w:element="date">
        <w:smartTagPr>
          <w:attr w:name="Year" w:val="1975"/>
          <w:attr w:name="Day" w:val="18"/>
          <w:attr w:name="Month" w:val="9"/>
        </w:smartTagPr>
        <w:r>
          <w:rPr>
            <w:rFonts w:ascii="Times New Roman" w:hAnsi="Times New Roman" w:cs="Times New Roman"/>
            <w:sz w:val="24"/>
            <w:szCs w:val="24"/>
          </w:rPr>
          <w:t>September 18, 1975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repealed,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1987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5D385F" w:rsidRDefault="005D385F" w:rsidP="005A7D3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5D385F" w:rsidSect="005D385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A7D30"/>
    <w:rsid w:val="005B7DA4"/>
    <w:rsid w:val="005D385F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EC39C0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7D30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26</Words>
  <Characters>154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2004-10-28T22:02:00Z</dcterms:created>
  <dcterms:modified xsi:type="dcterms:W3CDTF">2004-10-28T22:02:00Z</dcterms:modified>
</cp:coreProperties>
</file>